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684" w:rsidRPr="003847C2" w:rsidRDefault="003C7684" w:rsidP="003C7684">
      <w:pPr>
        <w:pStyle w:val="a3"/>
        <w:jc w:val="left"/>
        <w:rPr>
          <w:rFonts w:ascii="Verdana" w:hAnsi="Verdana"/>
          <w:sz w:val="20"/>
        </w:rPr>
      </w:pP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="00632FBD" w:rsidRPr="00F45E35">
        <w:rPr>
          <w:szCs w:val="32"/>
        </w:rPr>
        <w:t xml:space="preserve"> </w:t>
      </w:r>
      <w:r w:rsidR="00026CF3">
        <w:rPr>
          <w:szCs w:val="32"/>
        </w:rPr>
        <w:tab/>
      </w:r>
      <w:r w:rsidRPr="003847C2">
        <w:rPr>
          <w:rFonts w:ascii="Verdana" w:hAnsi="Verdana"/>
          <w:sz w:val="20"/>
        </w:rPr>
        <w:t>Приложение №</w:t>
      </w:r>
      <w:r w:rsidR="002F08EF">
        <w:rPr>
          <w:rFonts w:ascii="Verdana" w:hAnsi="Verdana"/>
          <w:sz w:val="20"/>
        </w:rPr>
        <w:t xml:space="preserve"> </w:t>
      </w:r>
      <w:r w:rsidR="000E6E16">
        <w:rPr>
          <w:rFonts w:ascii="Verdana" w:hAnsi="Verdana"/>
          <w:sz w:val="20"/>
        </w:rPr>
        <w:t>7</w:t>
      </w:r>
    </w:p>
    <w:p w:rsidR="00A07A39" w:rsidRPr="003847C2" w:rsidRDefault="00A07A39">
      <w:pPr>
        <w:pStyle w:val="a3"/>
        <w:rPr>
          <w:rFonts w:ascii="Verdana" w:hAnsi="Verdana"/>
          <w:sz w:val="20"/>
        </w:rPr>
      </w:pPr>
    </w:p>
    <w:p w:rsidR="000224FE" w:rsidRPr="003847C2" w:rsidRDefault="009754BC">
      <w:pPr>
        <w:pStyle w:val="a3"/>
        <w:rPr>
          <w:rFonts w:ascii="Verdana" w:hAnsi="Verdana"/>
          <w:sz w:val="20"/>
        </w:rPr>
      </w:pPr>
      <w:r w:rsidRPr="003847C2">
        <w:rPr>
          <w:rFonts w:ascii="Verdana" w:hAnsi="Verdana"/>
          <w:sz w:val="20"/>
        </w:rPr>
        <w:t xml:space="preserve">Д </w:t>
      </w:r>
      <w:r w:rsidR="00A33974" w:rsidRPr="003847C2">
        <w:rPr>
          <w:rFonts w:ascii="Verdana" w:hAnsi="Verdana"/>
          <w:sz w:val="20"/>
        </w:rPr>
        <w:t xml:space="preserve">Е </w:t>
      </w:r>
      <w:r w:rsidRPr="003847C2">
        <w:rPr>
          <w:rFonts w:ascii="Verdana" w:hAnsi="Verdana"/>
          <w:sz w:val="20"/>
        </w:rPr>
        <w:t>К Л А Р А Ц И Я</w:t>
      </w:r>
      <w:r w:rsidR="000224FE" w:rsidRPr="003847C2">
        <w:rPr>
          <w:rFonts w:ascii="Verdana" w:hAnsi="Verdana"/>
          <w:sz w:val="20"/>
        </w:rPr>
        <w:t xml:space="preserve"> </w:t>
      </w:r>
    </w:p>
    <w:p w:rsidR="00A07A39" w:rsidRPr="003847C2" w:rsidRDefault="00A07A39" w:rsidP="00C45EAF">
      <w:pPr>
        <w:jc w:val="both"/>
        <w:rPr>
          <w:rFonts w:ascii="Verdana" w:hAnsi="Verdana"/>
          <w:lang w:val="bg-BG"/>
        </w:rPr>
      </w:pPr>
    </w:p>
    <w:p w:rsidR="003847C2" w:rsidRDefault="003847C2" w:rsidP="002F08EF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Подписаният/та………………………………………………………………………………………………………………………</w:t>
      </w:r>
    </w:p>
    <w:p w:rsidR="003847C2" w:rsidRDefault="003847C2" w:rsidP="002F08EF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lang w:val="bg-BG"/>
        </w:rPr>
        <w:t xml:space="preserve">                                </w:t>
      </w:r>
      <w:r>
        <w:rPr>
          <w:rFonts w:ascii="Verdana" w:hAnsi="Verdana"/>
          <w:i/>
          <w:lang w:val="bg-BG"/>
        </w:rPr>
        <w:t>/трите имена на участника или на представителя на участника/</w:t>
      </w:r>
    </w:p>
    <w:p w:rsidR="003847C2" w:rsidRDefault="00AB7ECF" w:rsidP="002F08EF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</w:t>
      </w:r>
      <w:r w:rsidR="003847C2">
        <w:rPr>
          <w:rFonts w:ascii="Verdana" w:hAnsi="Verdana"/>
          <w:lang w:val="bg-BG"/>
        </w:rPr>
        <w:t xml:space="preserve"> постоянен адрес гр./с. .…………………………, ул./ж.к. .………………………………, №……, бл……, вх……, ет……, ап……, притежаващ л.к. № ………………………., издадена на ………………… от ………………………., ЕГН/ЛНЧ …………………………., законен представител на.........................................................., ЕИК….……………………… за контакти: тел………………………………………………………, Факс ………………………, ел.поща ………………………………………………., адрес за контакти ………………………………………………….………</w:t>
      </w:r>
    </w:p>
    <w:p w:rsidR="003728D6" w:rsidRDefault="00176770" w:rsidP="002F08EF">
      <w:pPr>
        <w:spacing w:line="360" w:lineRule="auto"/>
        <w:jc w:val="both"/>
        <w:rPr>
          <w:rFonts w:ascii="Verdana" w:hAnsi="Verdana"/>
          <w:lang w:val="bg-BG"/>
        </w:rPr>
      </w:pPr>
      <w:r w:rsidRPr="003847C2">
        <w:rPr>
          <w:rFonts w:ascii="Verdana" w:hAnsi="Verdana"/>
          <w:lang w:val="bg-BG"/>
        </w:rPr>
        <w:tab/>
      </w:r>
      <w:r w:rsidR="00A25B7A" w:rsidRPr="003847C2">
        <w:rPr>
          <w:rFonts w:ascii="Verdana" w:hAnsi="Verdana"/>
          <w:lang w:val="bg-BG"/>
        </w:rPr>
        <w:t xml:space="preserve">                                            </w:t>
      </w:r>
    </w:p>
    <w:p w:rsidR="00176770" w:rsidRPr="003847C2" w:rsidRDefault="00176770" w:rsidP="003728D6">
      <w:pPr>
        <w:spacing w:line="360" w:lineRule="auto"/>
        <w:jc w:val="center"/>
        <w:rPr>
          <w:rFonts w:ascii="Verdana" w:hAnsi="Verdana"/>
          <w:lang w:val="bg-BG"/>
        </w:rPr>
      </w:pPr>
      <w:r w:rsidRPr="003847C2">
        <w:rPr>
          <w:rFonts w:ascii="Verdana" w:hAnsi="Verdana"/>
          <w:b/>
          <w:lang w:val="bg-BG"/>
        </w:rPr>
        <w:t>ДЕКЛАРИРАМ, ЧЕ</w:t>
      </w:r>
      <w:r w:rsidRPr="003847C2">
        <w:rPr>
          <w:rFonts w:ascii="Verdana" w:hAnsi="Verdana"/>
          <w:lang w:val="bg-BG"/>
        </w:rPr>
        <w:t>:</w:t>
      </w:r>
    </w:p>
    <w:p w:rsidR="00F51A69" w:rsidRPr="003847C2" w:rsidRDefault="00F51A69" w:rsidP="002F08EF">
      <w:pPr>
        <w:spacing w:line="360" w:lineRule="auto"/>
        <w:jc w:val="both"/>
        <w:rPr>
          <w:rFonts w:ascii="Verdana" w:hAnsi="Verdana"/>
          <w:lang w:val="bg-BG"/>
        </w:rPr>
      </w:pPr>
    </w:p>
    <w:p w:rsidR="00CB33EB" w:rsidRPr="003847C2" w:rsidRDefault="00D94A6B" w:rsidP="002F08EF">
      <w:pPr>
        <w:spacing w:line="360" w:lineRule="auto"/>
        <w:ind w:firstLine="720"/>
        <w:jc w:val="both"/>
        <w:rPr>
          <w:rFonts w:ascii="Verdana" w:hAnsi="Verdana"/>
          <w:lang w:val="bg-BG" w:eastAsia="fr-FR"/>
        </w:rPr>
      </w:pPr>
      <w:r w:rsidRPr="003847C2">
        <w:rPr>
          <w:rFonts w:ascii="Verdana" w:hAnsi="Verdana"/>
          <w:lang w:val="bg-BG"/>
        </w:rPr>
        <w:t xml:space="preserve">1. </w:t>
      </w:r>
      <w:r w:rsidR="006C621E" w:rsidRPr="003847C2">
        <w:rPr>
          <w:rFonts w:ascii="Verdana" w:hAnsi="Verdana"/>
          <w:lang w:val="bg-BG"/>
        </w:rPr>
        <w:t xml:space="preserve">На…………………….извърших оглед на </w:t>
      </w:r>
      <w:r w:rsidR="00230972" w:rsidRPr="00F83698">
        <w:rPr>
          <w:rFonts w:ascii="Verdana" w:hAnsi="Verdana"/>
          <w:lang w:val="bg-BG" w:eastAsia="fr-FR"/>
        </w:rPr>
        <w:t>самостоятелен обект с идентификатор 05236.552.326.1.1 със застроена площ 109 кв.м по кадастралната карта и кадастралните регистри на град Бойчиновци</w:t>
      </w:r>
      <w:r w:rsidR="00230972" w:rsidRPr="00F83698">
        <w:rPr>
          <w:rFonts w:ascii="Verdana" w:hAnsi="Verdana"/>
          <w:bCs/>
          <w:color w:val="000000"/>
          <w:lang w:val="bg-BG"/>
        </w:rPr>
        <w:t xml:space="preserve">, представляващ първи етаж от двуетажна масивна сграда, построена 1950 г. с идентификатор </w:t>
      </w:r>
      <w:r w:rsidR="00230972" w:rsidRPr="00F83698">
        <w:rPr>
          <w:rFonts w:ascii="Verdana" w:hAnsi="Verdana"/>
          <w:lang w:val="bg-BG" w:eastAsia="fr-FR"/>
        </w:rPr>
        <w:t xml:space="preserve">05236.552.326.1, </w:t>
      </w:r>
      <w:r w:rsidR="00AB7ECF">
        <w:rPr>
          <w:rFonts w:ascii="Verdana" w:hAnsi="Verdana"/>
          <w:lang w:val="bg-BG" w:eastAsia="fr-FR"/>
        </w:rPr>
        <w:t xml:space="preserve">както и съответните идеални части от общите части на сградата и от правото на строеж върху държавен терен, </w:t>
      </w:r>
      <w:r w:rsidR="00230972" w:rsidRPr="00F83698">
        <w:rPr>
          <w:rFonts w:ascii="Verdana" w:hAnsi="Verdana"/>
          <w:lang w:val="bg-BG" w:eastAsia="fr-FR"/>
        </w:rPr>
        <w:t>с административен адрес гр. Бойчиновци, ул. „Малчика“ № 6, ет.</w:t>
      </w:r>
      <w:r w:rsidR="00AB7ECF">
        <w:rPr>
          <w:rFonts w:ascii="Verdana" w:hAnsi="Verdana"/>
          <w:lang w:val="bg-BG" w:eastAsia="fr-FR"/>
        </w:rPr>
        <w:t xml:space="preserve"> </w:t>
      </w:r>
      <w:r w:rsidR="00230972" w:rsidRPr="00F83698">
        <w:rPr>
          <w:rFonts w:ascii="Verdana" w:hAnsi="Verdana"/>
          <w:lang w:val="bg-BG" w:eastAsia="fr-FR"/>
        </w:rPr>
        <w:t>1. Предназначение на самостоятелния обект: За делова и административна дейност</w:t>
      </w:r>
      <w:r w:rsidR="00230972" w:rsidRPr="00F83698">
        <w:rPr>
          <w:rFonts w:ascii="Verdana" w:hAnsi="Verdana"/>
          <w:bCs/>
          <w:color w:val="000000"/>
          <w:lang w:val="bg-BG"/>
        </w:rPr>
        <w:t>. Съседи на самостоятелния обект: На същия етаж – няма, под обекта – няма, над обекта 05236.552.326.1.2 съгласно схема № 15-201112-11.02.2026 г.</w:t>
      </w:r>
      <w:r w:rsidR="00AB7ECF">
        <w:rPr>
          <w:rFonts w:ascii="Verdana" w:hAnsi="Verdana"/>
          <w:bCs/>
          <w:color w:val="000000"/>
          <w:lang w:val="bg-BG"/>
        </w:rPr>
        <w:t xml:space="preserve"> </w:t>
      </w:r>
      <w:r w:rsidR="00625A7D" w:rsidRPr="003847C2">
        <w:rPr>
          <w:rFonts w:ascii="Verdana" w:hAnsi="Verdana"/>
          <w:lang w:val="bg-BG"/>
        </w:rPr>
        <w:t>и</w:t>
      </w:r>
      <w:r w:rsidR="00417CDB" w:rsidRPr="003847C2">
        <w:rPr>
          <w:rFonts w:ascii="Verdana" w:hAnsi="Verdana"/>
          <w:lang w:val="bg-BG" w:eastAsia="fr-FR"/>
        </w:rPr>
        <w:t xml:space="preserve"> считам</w:t>
      </w:r>
      <w:r w:rsidR="00655230">
        <w:rPr>
          <w:rFonts w:ascii="Verdana" w:hAnsi="Verdana"/>
          <w:lang w:val="bg-BG" w:eastAsia="fr-FR"/>
        </w:rPr>
        <w:t>, че съм</w:t>
      </w:r>
      <w:r w:rsidR="00417CDB" w:rsidRPr="003847C2">
        <w:rPr>
          <w:rFonts w:ascii="Verdana" w:hAnsi="Verdana"/>
          <w:lang w:val="bg-BG" w:eastAsia="fr-FR"/>
        </w:rPr>
        <w:t xml:space="preserve"> запознат/а със състоянието на имота към датата на провеждане на търга за продажбата му.</w:t>
      </w:r>
    </w:p>
    <w:p w:rsidR="00AF4B9A" w:rsidRPr="003847C2" w:rsidRDefault="00D94A6B" w:rsidP="00655230">
      <w:pPr>
        <w:spacing w:line="360" w:lineRule="auto"/>
        <w:ind w:firstLine="540"/>
        <w:jc w:val="both"/>
        <w:rPr>
          <w:rFonts w:ascii="Verdana" w:hAnsi="Verdana"/>
          <w:lang w:val="bg-BG"/>
        </w:rPr>
      </w:pPr>
      <w:r w:rsidRPr="003847C2">
        <w:rPr>
          <w:rFonts w:ascii="Verdana" w:hAnsi="Verdana"/>
          <w:lang w:val="bg-BG"/>
        </w:rPr>
        <w:t xml:space="preserve">2. </w:t>
      </w:r>
      <w:r w:rsidR="00AF4B9A" w:rsidRPr="003847C2">
        <w:rPr>
          <w:rFonts w:ascii="Verdana" w:hAnsi="Verdana"/>
          <w:lang w:val="bg-BG"/>
        </w:rPr>
        <w:t>Не съм извършил оглед на недвижимия имот - частна държавна собственост, предмет на търга, открит със заповед №</w:t>
      </w:r>
      <w:r w:rsidR="008F5A09">
        <w:rPr>
          <w:rFonts w:ascii="Verdana" w:hAnsi="Verdana"/>
          <w:lang w:val="bg-BG"/>
        </w:rPr>
        <w:t xml:space="preserve"> Дс-06-34/14.10.2026 г.</w:t>
      </w:r>
      <w:bookmarkStart w:id="0" w:name="_GoBack"/>
      <w:bookmarkEnd w:id="0"/>
      <w:r w:rsidR="00655230">
        <w:rPr>
          <w:rFonts w:ascii="Verdana" w:hAnsi="Verdana"/>
          <w:lang w:val="bg-BG"/>
        </w:rPr>
        <w:t xml:space="preserve"> </w:t>
      </w:r>
      <w:r w:rsidR="00AF4B9A" w:rsidRPr="003847C2">
        <w:rPr>
          <w:rFonts w:ascii="Verdana" w:hAnsi="Verdana"/>
          <w:lang w:val="bg-BG"/>
        </w:rPr>
        <w:t xml:space="preserve">на Областен управител на област </w:t>
      </w:r>
      <w:r w:rsidR="00CB33EB" w:rsidRPr="003847C2">
        <w:rPr>
          <w:rFonts w:ascii="Verdana" w:hAnsi="Verdana"/>
          <w:lang w:val="bg-BG"/>
        </w:rPr>
        <w:t>Монтана</w:t>
      </w:r>
      <w:r w:rsidR="006C2813" w:rsidRPr="003847C2">
        <w:rPr>
          <w:rFonts w:ascii="Verdana" w:hAnsi="Verdana"/>
          <w:lang w:val="bg-BG"/>
        </w:rPr>
        <w:t>, но считам</w:t>
      </w:r>
      <w:r w:rsidR="00460078" w:rsidRPr="003847C2">
        <w:rPr>
          <w:rFonts w:ascii="Verdana" w:hAnsi="Verdana"/>
          <w:lang w:val="bg-BG"/>
        </w:rPr>
        <w:t>, че съм</w:t>
      </w:r>
      <w:r w:rsidR="006C2813" w:rsidRPr="003847C2">
        <w:rPr>
          <w:rFonts w:ascii="Verdana" w:hAnsi="Verdana"/>
          <w:lang w:val="bg-BG"/>
        </w:rPr>
        <w:t xml:space="preserve"> запознат/а със състоянието на имота към датата на провеждане на търга за продажбата му.</w:t>
      </w:r>
    </w:p>
    <w:p w:rsidR="007B6A58" w:rsidRPr="003728D6" w:rsidRDefault="007B6A58" w:rsidP="002F08EF">
      <w:pPr>
        <w:spacing w:line="360" w:lineRule="auto"/>
        <w:jc w:val="center"/>
        <w:rPr>
          <w:rFonts w:ascii="Verdana" w:hAnsi="Verdana"/>
          <w:lang w:val="ru-RU"/>
        </w:rPr>
      </w:pPr>
    </w:p>
    <w:p w:rsidR="007B6A58" w:rsidRPr="003728D6" w:rsidRDefault="007B6A58" w:rsidP="002F08EF">
      <w:pPr>
        <w:spacing w:line="360" w:lineRule="auto"/>
        <w:jc w:val="center"/>
        <w:rPr>
          <w:rFonts w:ascii="Verdana" w:hAnsi="Verdana"/>
          <w:lang w:val="ru-RU"/>
        </w:rPr>
      </w:pPr>
    </w:p>
    <w:p w:rsidR="00720893" w:rsidRPr="003847C2" w:rsidRDefault="002F259A" w:rsidP="002F08EF">
      <w:pPr>
        <w:spacing w:line="360" w:lineRule="auto"/>
        <w:rPr>
          <w:rFonts w:ascii="Verdana" w:hAnsi="Verdana"/>
          <w:lang w:val="bg-BG"/>
        </w:rPr>
      </w:pPr>
      <w:r w:rsidRPr="003847C2">
        <w:rPr>
          <w:rFonts w:ascii="Verdana" w:hAnsi="Verdana"/>
          <w:b/>
          <w:lang w:val="bg-BG"/>
        </w:rPr>
        <w:t xml:space="preserve">       Забележка:</w:t>
      </w:r>
      <w:r w:rsidRPr="003847C2">
        <w:rPr>
          <w:rFonts w:ascii="Verdana" w:hAnsi="Verdana"/>
          <w:lang w:val="bg-BG"/>
        </w:rPr>
        <w:t xml:space="preserve"> </w:t>
      </w:r>
    </w:p>
    <w:p w:rsidR="007B6A58" w:rsidRPr="003847C2" w:rsidRDefault="00720893" w:rsidP="002F08EF">
      <w:pPr>
        <w:spacing w:line="360" w:lineRule="auto"/>
        <w:rPr>
          <w:rFonts w:ascii="Verdana" w:hAnsi="Verdana"/>
          <w:i/>
          <w:lang w:val="bg-BG"/>
        </w:rPr>
      </w:pPr>
      <w:r w:rsidRPr="003847C2">
        <w:rPr>
          <w:rFonts w:ascii="Verdana" w:hAnsi="Verdana"/>
          <w:lang w:val="bg-BG"/>
        </w:rPr>
        <w:t xml:space="preserve">       </w:t>
      </w:r>
      <w:r w:rsidRPr="003847C2">
        <w:rPr>
          <w:rFonts w:ascii="Verdana" w:hAnsi="Verdana"/>
          <w:i/>
          <w:lang w:val="bg-BG"/>
        </w:rPr>
        <w:t>З</w:t>
      </w:r>
      <w:r w:rsidR="002F259A" w:rsidRPr="003847C2">
        <w:rPr>
          <w:rFonts w:ascii="Verdana" w:hAnsi="Verdana"/>
          <w:i/>
          <w:lang w:val="bg-BG"/>
        </w:rPr>
        <w:t>адължително се попълва вярната информация в точка 1 или точка 2.</w:t>
      </w:r>
      <w:r w:rsidR="00417CDB" w:rsidRPr="003847C2">
        <w:rPr>
          <w:rFonts w:ascii="Verdana" w:hAnsi="Verdana"/>
          <w:i/>
          <w:lang w:val="bg-BG"/>
        </w:rPr>
        <w:t xml:space="preserve"> Полето, което не е попълнено</w:t>
      </w:r>
      <w:r w:rsidR="004D272B">
        <w:rPr>
          <w:rFonts w:ascii="Verdana" w:hAnsi="Verdana"/>
          <w:i/>
          <w:lang w:val="bg-BG"/>
        </w:rPr>
        <w:t>,</w:t>
      </w:r>
      <w:r w:rsidR="00417CDB" w:rsidRPr="003847C2">
        <w:rPr>
          <w:rFonts w:ascii="Verdana" w:hAnsi="Verdana"/>
          <w:i/>
          <w:lang w:val="bg-BG"/>
        </w:rPr>
        <w:t xml:space="preserve"> се задрасква.</w:t>
      </w:r>
    </w:p>
    <w:p w:rsidR="007B6A58" w:rsidRPr="003847C2" w:rsidRDefault="00D8605C" w:rsidP="002F08EF">
      <w:pPr>
        <w:tabs>
          <w:tab w:val="left" w:pos="7635"/>
        </w:tabs>
        <w:spacing w:line="360" w:lineRule="auto"/>
        <w:rPr>
          <w:rFonts w:ascii="Verdana" w:hAnsi="Verdana"/>
          <w:i/>
          <w:lang w:val="en-US"/>
        </w:rPr>
      </w:pPr>
      <w:r w:rsidRPr="003847C2">
        <w:rPr>
          <w:rFonts w:ascii="Verdana" w:hAnsi="Verdana"/>
          <w:i/>
          <w:lang w:val="en-US"/>
        </w:rPr>
        <w:tab/>
      </w:r>
    </w:p>
    <w:p w:rsidR="007B6A58" w:rsidRPr="003847C2" w:rsidRDefault="007B6A58" w:rsidP="00176770">
      <w:pPr>
        <w:jc w:val="center"/>
        <w:rPr>
          <w:rFonts w:ascii="Verdana" w:hAnsi="Verdana"/>
          <w:lang w:val="en-US"/>
        </w:rPr>
      </w:pPr>
    </w:p>
    <w:p w:rsidR="007B6A58" w:rsidRPr="003847C2" w:rsidRDefault="007B6A58" w:rsidP="00176770">
      <w:pPr>
        <w:jc w:val="center"/>
        <w:rPr>
          <w:rFonts w:ascii="Verdana" w:hAnsi="Verdana"/>
          <w:lang w:val="en-US"/>
        </w:rPr>
      </w:pPr>
    </w:p>
    <w:p w:rsidR="00A07A39" w:rsidRPr="003847C2" w:rsidRDefault="004139EC" w:rsidP="009360D9">
      <w:pPr>
        <w:jc w:val="both"/>
        <w:rPr>
          <w:rFonts w:ascii="Verdana" w:hAnsi="Verdana"/>
          <w:b/>
          <w:lang w:val="bg-BG"/>
        </w:rPr>
      </w:pPr>
      <w:r w:rsidRPr="003847C2">
        <w:rPr>
          <w:rFonts w:ascii="Verdana" w:hAnsi="Verdana"/>
          <w:lang w:val="bg-BG"/>
        </w:rPr>
        <w:t xml:space="preserve">Дата………………….                                  </w:t>
      </w:r>
      <w:r w:rsidR="009360D9" w:rsidRPr="003847C2">
        <w:rPr>
          <w:rFonts w:ascii="Verdana" w:hAnsi="Verdana"/>
          <w:lang w:val="bg-BG"/>
        </w:rPr>
        <w:t xml:space="preserve">              </w:t>
      </w:r>
      <w:r w:rsidRPr="003847C2">
        <w:rPr>
          <w:rFonts w:ascii="Verdana" w:hAnsi="Verdana"/>
          <w:lang w:val="bg-BG"/>
        </w:rPr>
        <w:t>ПОДПИС…………………………..</w:t>
      </w:r>
    </w:p>
    <w:sectPr w:rsidR="00A07A39" w:rsidRPr="003847C2" w:rsidSect="003847C2">
      <w:pgSz w:w="11906" w:h="16838" w:code="9"/>
      <w:pgMar w:top="993" w:right="991" w:bottom="993" w:left="1134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387" w:rsidRDefault="00BF6387" w:rsidP="00236A11">
      <w:r>
        <w:separator/>
      </w:r>
    </w:p>
  </w:endnote>
  <w:endnote w:type="continuationSeparator" w:id="0">
    <w:p w:rsidR="00BF6387" w:rsidRDefault="00BF6387" w:rsidP="00236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387" w:rsidRDefault="00BF6387" w:rsidP="00236A11">
      <w:r>
        <w:separator/>
      </w:r>
    </w:p>
  </w:footnote>
  <w:footnote w:type="continuationSeparator" w:id="0">
    <w:p w:rsidR="00BF6387" w:rsidRDefault="00BF6387" w:rsidP="00236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95DDA"/>
    <w:multiLevelType w:val="hybridMultilevel"/>
    <w:tmpl w:val="CE6E00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25048"/>
    <w:multiLevelType w:val="hybridMultilevel"/>
    <w:tmpl w:val="A1EC6E3E"/>
    <w:lvl w:ilvl="0" w:tplc="321A6A70">
      <w:start w:val="1"/>
      <w:numFmt w:val="upperRoman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405A6FBE"/>
    <w:multiLevelType w:val="hybridMultilevel"/>
    <w:tmpl w:val="33EC48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962CD"/>
    <w:multiLevelType w:val="hybridMultilevel"/>
    <w:tmpl w:val="D63658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1A485E"/>
    <w:multiLevelType w:val="hybridMultilevel"/>
    <w:tmpl w:val="E33ADF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225"/>
    <w:rsid w:val="000038EA"/>
    <w:rsid w:val="00011AEE"/>
    <w:rsid w:val="0001651E"/>
    <w:rsid w:val="000224FE"/>
    <w:rsid w:val="00026CF3"/>
    <w:rsid w:val="000306F6"/>
    <w:rsid w:val="0003566C"/>
    <w:rsid w:val="00056C4B"/>
    <w:rsid w:val="0006052F"/>
    <w:rsid w:val="00063D2E"/>
    <w:rsid w:val="00075933"/>
    <w:rsid w:val="00085B91"/>
    <w:rsid w:val="00090B55"/>
    <w:rsid w:val="00092336"/>
    <w:rsid w:val="00092FA9"/>
    <w:rsid w:val="00095908"/>
    <w:rsid w:val="000E6E16"/>
    <w:rsid w:val="001018FB"/>
    <w:rsid w:val="0010234A"/>
    <w:rsid w:val="001112E5"/>
    <w:rsid w:val="00124438"/>
    <w:rsid w:val="00135341"/>
    <w:rsid w:val="00142EF2"/>
    <w:rsid w:val="00143B34"/>
    <w:rsid w:val="00151960"/>
    <w:rsid w:val="00176770"/>
    <w:rsid w:val="001A12B5"/>
    <w:rsid w:val="001B2937"/>
    <w:rsid w:val="001B69E2"/>
    <w:rsid w:val="001C40A9"/>
    <w:rsid w:val="001C6C6C"/>
    <w:rsid w:val="001E3F11"/>
    <w:rsid w:val="00202C8F"/>
    <w:rsid w:val="002165B3"/>
    <w:rsid w:val="0022027D"/>
    <w:rsid w:val="00227DF2"/>
    <w:rsid w:val="00230972"/>
    <w:rsid w:val="00236A11"/>
    <w:rsid w:val="00247751"/>
    <w:rsid w:val="002600E2"/>
    <w:rsid w:val="00261192"/>
    <w:rsid w:val="00263B23"/>
    <w:rsid w:val="00276066"/>
    <w:rsid w:val="002849F9"/>
    <w:rsid w:val="002A3761"/>
    <w:rsid w:val="002A75C9"/>
    <w:rsid w:val="002C64C6"/>
    <w:rsid w:val="002C68D9"/>
    <w:rsid w:val="002C7885"/>
    <w:rsid w:val="002C7956"/>
    <w:rsid w:val="002F08EF"/>
    <w:rsid w:val="002F259A"/>
    <w:rsid w:val="00305818"/>
    <w:rsid w:val="003157E8"/>
    <w:rsid w:val="00315BA0"/>
    <w:rsid w:val="003167FF"/>
    <w:rsid w:val="00357BEF"/>
    <w:rsid w:val="0037064D"/>
    <w:rsid w:val="003728D6"/>
    <w:rsid w:val="003847C2"/>
    <w:rsid w:val="00387DF3"/>
    <w:rsid w:val="0039327B"/>
    <w:rsid w:val="003B464F"/>
    <w:rsid w:val="003C7684"/>
    <w:rsid w:val="00403C4F"/>
    <w:rsid w:val="004139EC"/>
    <w:rsid w:val="00417CDB"/>
    <w:rsid w:val="00420430"/>
    <w:rsid w:val="00427F32"/>
    <w:rsid w:val="00431635"/>
    <w:rsid w:val="0044638B"/>
    <w:rsid w:val="00453CBF"/>
    <w:rsid w:val="00460078"/>
    <w:rsid w:val="0049219E"/>
    <w:rsid w:val="004921CC"/>
    <w:rsid w:val="0049553A"/>
    <w:rsid w:val="004A3EE3"/>
    <w:rsid w:val="004D272B"/>
    <w:rsid w:val="004D71A8"/>
    <w:rsid w:val="005075D3"/>
    <w:rsid w:val="00553F17"/>
    <w:rsid w:val="005776E1"/>
    <w:rsid w:val="00582D2B"/>
    <w:rsid w:val="00586135"/>
    <w:rsid w:val="005A093C"/>
    <w:rsid w:val="005B4490"/>
    <w:rsid w:val="005C4455"/>
    <w:rsid w:val="005D137F"/>
    <w:rsid w:val="005E4504"/>
    <w:rsid w:val="005F54FB"/>
    <w:rsid w:val="0061021E"/>
    <w:rsid w:val="00613D8D"/>
    <w:rsid w:val="00624F3D"/>
    <w:rsid w:val="00625A7D"/>
    <w:rsid w:val="00632FBD"/>
    <w:rsid w:val="00655230"/>
    <w:rsid w:val="00656C27"/>
    <w:rsid w:val="006656F0"/>
    <w:rsid w:val="006C2813"/>
    <w:rsid w:val="006C621E"/>
    <w:rsid w:val="006F02AA"/>
    <w:rsid w:val="006F593D"/>
    <w:rsid w:val="00720893"/>
    <w:rsid w:val="00727166"/>
    <w:rsid w:val="00734E29"/>
    <w:rsid w:val="00735BE6"/>
    <w:rsid w:val="00751AF5"/>
    <w:rsid w:val="00751DF5"/>
    <w:rsid w:val="007558C0"/>
    <w:rsid w:val="00764F9E"/>
    <w:rsid w:val="00797978"/>
    <w:rsid w:val="007B561E"/>
    <w:rsid w:val="007B6A58"/>
    <w:rsid w:val="007D2BD0"/>
    <w:rsid w:val="007F4776"/>
    <w:rsid w:val="008114B4"/>
    <w:rsid w:val="00840A4D"/>
    <w:rsid w:val="0085686E"/>
    <w:rsid w:val="00865F8C"/>
    <w:rsid w:val="00884047"/>
    <w:rsid w:val="00890160"/>
    <w:rsid w:val="008B50B1"/>
    <w:rsid w:val="008D0E3E"/>
    <w:rsid w:val="008F1C75"/>
    <w:rsid w:val="008F5A09"/>
    <w:rsid w:val="0090204B"/>
    <w:rsid w:val="009142C2"/>
    <w:rsid w:val="009279CF"/>
    <w:rsid w:val="00931C6C"/>
    <w:rsid w:val="009360D9"/>
    <w:rsid w:val="009368E9"/>
    <w:rsid w:val="00942FF3"/>
    <w:rsid w:val="009479CE"/>
    <w:rsid w:val="009617DE"/>
    <w:rsid w:val="009754BC"/>
    <w:rsid w:val="00994F05"/>
    <w:rsid w:val="009A46C7"/>
    <w:rsid w:val="009A48C7"/>
    <w:rsid w:val="009B0E99"/>
    <w:rsid w:val="009C7219"/>
    <w:rsid w:val="009D2077"/>
    <w:rsid w:val="009D6C6E"/>
    <w:rsid w:val="009E0225"/>
    <w:rsid w:val="009F6597"/>
    <w:rsid w:val="00A07A39"/>
    <w:rsid w:val="00A1093A"/>
    <w:rsid w:val="00A25B7A"/>
    <w:rsid w:val="00A30504"/>
    <w:rsid w:val="00A33974"/>
    <w:rsid w:val="00A359B4"/>
    <w:rsid w:val="00A52368"/>
    <w:rsid w:val="00A53F43"/>
    <w:rsid w:val="00A614EB"/>
    <w:rsid w:val="00A763F7"/>
    <w:rsid w:val="00A82115"/>
    <w:rsid w:val="00AA05A6"/>
    <w:rsid w:val="00AB7ECF"/>
    <w:rsid w:val="00AB7EFC"/>
    <w:rsid w:val="00AD5A57"/>
    <w:rsid w:val="00AF4B9A"/>
    <w:rsid w:val="00B06FFF"/>
    <w:rsid w:val="00B22F68"/>
    <w:rsid w:val="00B516AE"/>
    <w:rsid w:val="00BA2959"/>
    <w:rsid w:val="00BB52D8"/>
    <w:rsid w:val="00BC2665"/>
    <w:rsid w:val="00BC27AB"/>
    <w:rsid w:val="00BD11A7"/>
    <w:rsid w:val="00BD4062"/>
    <w:rsid w:val="00BE6E32"/>
    <w:rsid w:val="00BF05A1"/>
    <w:rsid w:val="00BF448D"/>
    <w:rsid w:val="00BF5818"/>
    <w:rsid w:val="00BF58E6"/>
    <w:rsid w:val="00BF6387"/>
    <w:rsid w:val="00C033C3"/>
    <w:rsid w:val="00C152C7"/>
    <w:rsid w:val="00C45EAF"/>
    <w:rsid w:val="00C532B0"/>
    <w:rsid w:val="00C73539"/>
    <w:rsid w:val="00C8422C"/>
    <w:rsid w:val="00C8463B"/>
    <w:rsid w:val="00CA2D9B"/>
    <w:rsid w:val="00CB0E2B"/>
    <w:rsid w:val="00CB33EB"/>
    <w:rsid w:val="00CC5DB0"/>
    <w:rsid w:val="00CD589F"/>
    <w:rsid w:val="00CF184C"/>
    <w:rsid w:val="00D21478"/>
    <w:rsid w:val="00D42E5D"/>
    <w:rsid w:val="00D8605C"/>
    <w:rsid w:val="00D94A6B"/>
    <w:rsid w:val="00DA7EA9"/>
    <w:rsid w:val="00DD009C"/>
    <w:rsid w:val="00DF27CD"/>
    <w:rsid w:val="00DF5768"/>
    <w:rsid w:val="00E31899"/>
    <w:rsid w:val="00E35715"/>
    <w:rsid w:val="00E51DC4"/>
    <w:rsid w:val="00E70A00"/>
    <w:rsid w:val="00E82BC8"/>
    <w:rsid w:val="00E91864"/>
    <w:rsid w:val="00EC0BAC"/>
    <w:rsid w:val="00EC1AD7"/>
    <w:rsid w:val="00EC7D9E"/>
    <w:rsid w:val="00ED44D9"/>
    <w:rsid w:val="00EE0964"/>
    <w:rsid w:val="00EE5327"/>
    <w:rsid w:val="00F14584"/>
    <w:rsid w:val="00F14CEA"/>
    <w:rsid w:val="00F2689D"/>
    <w:rsid w:val="00F27B43"/>
    <w:rsid w:val="00F37221"/>
    <w:rsid w:val="00F45E35"/>
    <w:rsid w:val="00F47A7B"/>
    <w:rsid w:val="00F51A69"/>
    <w:rsid w:val="00FA7522"/>
    <w:rsid w:val="00FB5176"/>
    <w:rsid w:val="00FB5B57"/>
    <w:rsid w:val="00FE540E"/>
    <w:rsid w:val="00FE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08ECB6"/>
  <w15:chartTrackingRefBased/>
  <w15:docId w15:val="{ED9A8C6D-7514-4DA2-966B-488013011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 w:eastAsia="en-US"/>
    </w:rPr>
  </w:style>
  <w:style w:type="paragraph" w:styleId="1">
    <w:name w:val="heading 1"/>
    <w:basedOn w:val="a"/>
    <w:next w:val="a"/>
    <w:link w:val="10"/>
    <w:qFormat/>
    <w:rsid w:val="00ED44D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32"/>
      <w:lang w:val="bg-BG"/>
    </w:rPr>
  </w:style>
  <w:style w:type="paragraph" w:styleId="a4">
    <w:name w:val="Body Text"/>
    <w:basedOn w:val="a"/>
    <w:pPr>
      <w:jc w:val="both"/>
    </w:pPr>
    <w:rPr>
      <w:sz w:val="24"/>
      <w:lang w:val="bg-BG"/>
    </w:rPr>
  </w:style>
  <w:style w:type="character" w:customStyle="1" w:styleId="10">
    <w:name w:val="Заглавие 1 Знак"/>
    <w:link w:val="1"/>
    <w:rsid w:val="00ED44D9"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paragraph" w:customStyle="1" w:styleId="CharChar">
    <w:name w:val="Char Char"/>
    <w:basedOn w:val="a"/>
    <w:rsid w:val="0003566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5">
    <w:name w:val="header"/>
    <w:basedOn w:val="a"/>
    <w:link w:val="a6"/>
    <w:rsid w:val="00236A11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rsid w:val="00236A11"/>
    <w:rPr>
      <w:lang w:val="en-GB" w:eastAsia="en-US"/>
    </w:rPr>
  </w:style>
  <w:style w:type="paragraph" w:styleId="a7">
    <w:name w:val="footer"/>
    <w:basedOn w:val="a"/>
    <w:link w:val="a8"/>
    <w:uiPriority w:val="99"/>
    <w:rsid w:val="00236A11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link w:val="a7"/>
    <w:uiPriority w:val="99"/>
    <w:rsid w:val="00236A11"/>
    <w:rPr>
      <w:lang w:val="en-GB" w:eastAsia="en-US"/>
    </w:rPr>
  </w:style>
  <w:style w:type="paragraph" w:styleId="a9">
    <w:name w:val="Balloon Text"/>
    <w:basedOn w:val="a"/>
    <w:link w:val="aa"/>
    <w:rsid w:val="00236A11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rsid w:val="00236A11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DD540BB7</Template>
  <TotalTime>4</TotalTime>
  <Pages>1</Pages>
  <Words>240</Words>
  <Characters>1716</Characters>
  <Application>Microsoft Office Word</Application>
  <DocSecurity>0</DocSecurity>
  <Lines>14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  О  Л  Б  А</vt:lpstr>
      <vt:lpstr>М  О  Л  Б  А </vt:lpstr>
    </vt:vector>
  </TitlesOfParts>
  <Company>OU Vidin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  О  Л  Б  А</dc:title>
  <dc:subject/>
  <dc:creator>Velitchko Yonov</dc:creator>
  <cp:keywords/>
  <cp:lastModifiedBy>client05</cp:lastModifiedBy>
  <cp:revision>8</cp:revision>
  <cp:lastPrinted>2020-02-19T12:35:00Z</cp:lastPrinted>
  <dcterms:created xsi:type="dcterms:W3CDTF">2026-09-02T12:56:00Z</dcterms:created>
  <dcterms:modified xsi:type="dcterms:W3CDTF">2026-10-14T13:07:00Z</dcterms:modified>
</cp:coreProperties>
</file>